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4FB11" w14:textId="77777777" w:rsidR="000C2C86" w:rsidRDefault="000C2C86" w:rsidP="000C2C86">
      <w:pPr>
        <w:ind w:hanging="1276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8D0134" wp14:editId="547414D6">
            <wp:simplePos x="0" y="0"/>
            <wp:positionH relativeFrom="column">
              <wp:posOffset>-800100</wp:posOffset>
            </wp:positionH>
            <wp:positionV relativeFrom="paragraph">
              <wp:posOffset>-914400</wp:posOffset>
            </wp:positionV>
            <wp:extent cx="5372100" cy="7619365"/>
            <wp:effectExtent l="0" t="0" r="12700" b="635"/>
            <wp:wrapSquare wrapText="bothSides"/>
            <wp:docPr id="2" name="Picture 2" descr="Macintosh HD:Users:kateharding:Desktop:salvation army :leaflet:SA;leaflet_A5_4pp editable_jp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eharding:Desktop:salvation army :leaflet:SA;leaflet_A5_4pp editable_jpeg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088CD" w14:textId="58D06BD6" w:rsidR="00C72E58" w:rsidRDefault="0099649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5D7EB" wp14:editId="7F992E27">
                <wp:simplePos x="0" y="0"/>
                <wp:positionH relativeFrom="column">
                  <wp:posOffset>-304800</wp:posOffset>
                </wp:positionH>
                <wp:positionV relativeFrom="paragraph">
                  <wp:posOffset>-2365375</wp:posOffset>
                </wp:positionV>
                <wp:extent cx="34861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pt,-186.25pt" to="250.5pt,-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" strokecolor="#bc4542 [3045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43D77" wp14:editId="70D13D66">
                <wp:simplePos x="0" y="0"/>
                <wp:positionH relativeFrom="column">
                  <wp:posOffset>-304800</wp:posOffset>
                </wp:positionH>
                <wp:positionV relativeFrom="paragraph">
                  <wp:posOffset>-3032125</wp:posOffset>
                </wp:positionV>
                <wp:extent cx="34861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6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-238.75pt" to="250.5pt,-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" strokecolor="#bc4542 [3045]"/>
            </w:pict>
          </mc:Fallback>
        </mc:AlternateContent>
      </w:r>
      <w:r w:rsidR="000C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033C8" wp14:editId="13DF3190">
                <wp:simplePos x="0" y="0"/>
                <wp:positionH relativeFrom="column">
                  <wp:posOffset>-457200</wp:posOffset>
                </wp:positionH>
                <wp:positionV relativeFrom="paragraph">
                  <wp:posOffset>685800</wp:posOffset>
                </wp:positionV>
                <wp:extent cx="3771900" cy="3886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F3702" w14:textId="20E54EE7" w:rsidR="000C2C86" w:rsidRPr="006428AB" w:rsidRDefault="006428AB">
                            <w:pPr>
                              <w:rPr>
                                <w:rFonts w:ascii="Trebuchet MS" w:hAnsi="Trebuchet MS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428AB">
                              <w:rPr>
                                <w:rFonts w:ascii="Trebuchet MS" w:hAnsi="Trebuchet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Heading </w:t>
                            </w:r>
                          </w:p>
                          <w:p w14:paraId="003C35B7" w14:textId="77777777" w:rsidR="006428AB" w:rsidRDefault="006428AB">
                            <w:p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68683466" w14:textId="1EAB5753" w:rsidR="006428AB" w:rsidRPr="006428AB" w:rsidRDefault="006428AB">
                            <w:pPr>
                              <w:rPr>
                                <w:rFonts w:ascii="Trebuchet MS" w:hAnsi="Trebuchet MS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6428AB">
                              <w:rPr>
                                <w:rFonts w:ascii="Trebuchet MS" w:hAnsi="Trebuchet M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Sub heading </w:t>
                            </w:r>
                          </w:p>
                          <w:p w14:paraId="30935186" w14:textId="77777777" w:rsidR="006428AB" w:rsidRPr="006428AB" w:rsidRDefault="006428AB">
                            <w:p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F46A652" w14:textId="68643EF5" w:rsidR="000C2C86" w:rsidRPr="006428AB" w:rsidRDefault="006428AB" w:rsidP="000C2C8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6428AB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Text can go here… </w:t>
                            </w:r>
                          </w:p>
                          <w:p w14:paraId="68D036D6" w14:textId="77777777" w:rsidR="006428AB" w:rsidRDefault="006428AB" w:rsidP="0099649B">
                            <w:p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09CB545F" w14:textId="2B80568A" w:rsidR="0099649B" w:rsidRDefault="0099649B" w:rsidP="00996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  <w:t>Bullet Point 1</w:t>
                            </w:r>
                          </w:p>
                          <w:p w14:paraId="02199BF2" w14:textId="2548B796" w:rsidR="0099649B" w:rsidRDefault="0099649B" w:rsidP="00996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  <w:t xml:space="preserve">Bullet point 2 </w:t>
                            </w:r>
                          </w:p>
                          <w:p w14:paraId="7E65DFD4" w14:textId="001FD8B5" w:rsidR="0099649B" w:rsidRPr="0099649B" w:rsidRDefault="0099649B" w:rsidP="00996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  <w:t xml:space="preserve">Bullet point 3 </w:t>
                            </w:r>
                          </w:p>
                          <w:p w14:paraId="3A09FE03" w14:textId="241BB656" w:rsidR="000C2C86" w:rsidRDefault="000C2C86">
                            <w:pPr>
                              <w:rPr>
                                <w:rFonts w:ascii="Trebuchet MS" w:hAnsi="Trebuchet MS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232BED6D" w14:textId="77777777" w:rsidR="0099649B" w:rsidRDefault="0099649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99649B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More text can go here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271F4E42" w14:textId="77777777" w:rsidR="0099649B" w:rsidRDefault="0099649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14:paraId="562EBB9C" w14:textId="6740418B" w:rsidR="0099649B" w:rsidRPr="0099649B" w:rsidRDefault="0099649B">
                            <w:pPr>
                              <w:rPr>
                                <w:rFonts w:ascii="Poppins-Light" w:hAnsi="Poppins-Light"/>
                                <w:sz w:val="20"/>
                                <w:szCs w:val="20"/>
                              </w:rPr>
                            </w:pPr>
                            <w:r w:rsidRPr="0099649B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629A6C" w14:textId="77777777" w:rsidR="000C2C86" w:rsidRDefault="000C2C86">
                            <w:pPr>
                              <w:rPr>
                                <w:rFonts w:ascii="Poppins-Light" w:hAnsi="Poppins-Light"/>
                                <w:sz w:val="20"/>
                                <w:szCs w:val="20"/>
                              </w:rPr>
                            </w:pPr>
                          </w:p>
                          <w:p w14:paraId="6D031E23" w14:textId="126EBD40" w:rsidR="0099649B" w:rsidRPr="0099649B" w:rsidRDefault="0099649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99649B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Lines can be used to break up different sections of the text like this…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90EB577" w14:textId="77777777" w:rsidR="0099649B" w:rsidRDefault="0099649B">
                            <w:pPr>
                              <w:rPr>
                                <w:rFonts w:ascii="Poppins-Light" w:hAnsi="Poppins-Light"/>
                                <w:sz w:val="20"/>
                                <w:szCs w:val="20"/>
                              </w:rPr>
                            </w:pPr>
                          </w:p>
                          <w:p w14:paraId="14545014" w14:textId="77777777" w:rsidR="0099649B" w:rsidRDefault="0099649B">
                            <w:pPr>
                              <w:rPr>
                                <w:rFonts w:ascii="Poppins-Light" w:hAnsi="Poppins-Light"/>
                                <w:sz w:val="20"/>
                                <w:szCs w:val="20"/>
                              </w:rPr>
                            </w:pPr>
                          </w:p>
                          <w:p w14:paraId="01FE2660" w14:textId="77777777" w:rsidR="0099649B" w:rsidRDefault="0099649B">
                            <w:pPr>
                              <w:rPr>
                                <w:rFonts w:ascii="Poppins-Light" w:hAnsi="Poppins-Light"/>
                                <w:sz w:val="20"/>
                                <w:szCs w:val="20"/>
                              </w:rPr>
                            </w:pPr>
                          </w:p>
                          <w:p w14:paraId="0E12EEB2" w14:textId="0B053745" w:rsidR="0099649B" w:rsidRPr="000C2C86" w:rsidRDefault="0099649B">
                            <w:pPr>
                              <w:rPr>
                                <w:rFonts w:ascii="Poppins-Light" w:hAnsi="Poppins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-Light" w:hAnsi="Poppins-Light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37D6E17" wp14:editId="063A70C7">
                                  <wp:extent cx="3486150" cy="95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pt;margin-top:54pt;width:297pt;height:30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" filled="f" stroked="f">
                <v:textbox>
                  <w:txbxContent>
                    <w:p w14:paraId="113F3702" w14:textId="20E54EE7" w:rsidR="000C2C86" w:rsidRPr="006428AB" w:rsidRDefault="006428AB">
                      <w:pPr>
                        <w:rPr>
                          <w:rFonts w:ascii="Trebuchet MS" w:hAnsi="Trebuchet MS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428AB">
                        <w:rPr>
                          <w:rFonts w:ascii="Trebuchet MS" w:hAnsi="Trebuchet MS"/>
                          <w:b/>
                          <w:color w:val="C00000"/>
                          <w:sz w:val="28"/>
                          <w:szCs w:val="28"/>
                        </w:rPr>
                        <w:t xml:space="preserve">Heading </w:t>
                      </w:r>
                    </w:p>
                    <w:p w14:paraId="003C35B7" w14:textId="77777777" w:rsidR="006428AB" w:rsidRDefault="006428AB">
                      <w:p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</w:p>
                    <w:p w14:paraId="68683466" w14:textId="1EAB5753" w:rsidR="006428AB" w:rsidRPr="006428AB" w:rsidRDefault="006428AB">
                      <w:pPr>
                        <w:rPr>
                          <w:rFonts w:ascii="Trebuchet MS" w:hAnsi="Trebuchet MS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6428AB">
                        <w:rPr>
                          <w:rFonts w:ascii="Trebuchet MS" w:hAnsi="Trebuchet MS"/>
                          <w:b/>
                          <w:color w:val="C00000"/>
                          <w:sz w:val="22"/>
                          <w:szCs w:val="22"/>
                        </w:rPr>
                        <w:t xml:space="preserve">Sub heading </w:t>
                      </w:r>
                    </w:p>
                    <w:p w14:paraId="30935186" w14:textId="77777777" w:rsidR="006428AB" w:rsidRPr="006428AB" w:rsidRDefault="006428AB">
                      <w:p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</w:p>
                    <w:p w14:paraId="1F46A652" w14:textId="68643EF5" w:rsidR="000C2C86" w:rsidRPr="006428AB" w:rsidRDefault="006428AB" w:rsidP="000C2C8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6428AB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Text can go here… </w:t>
                      </w:r>
                    </w:p>
                    <w:p w14:paraId="68D036D6" w14:textId="77777777" w:rsidR="006428AB" w:rsidRDefault="006428AB" w:rsidP="0099649B">
                      <w:p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</w:p>
                    <w:p w14:paraId="09CB545F" w14:textId="2B80568A" w:rsidR="0099649B" w:rsidRDefault="0099649B" w:rsidP="00996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  <w:t>Bullet Point 1</w:t>
                      </w:r>
                    </w:p>
                    <w:p w14:paraId="02199BF2" w14:textId="2548B796" w:rsidR="0099649B" w:rsidRDefault="0099649B" w:rsidP="00996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  <w:t xml:space="preserve">Bullet point 2 </w:t>
                      </w:r>
                    </w:p>
                    <w:p w14:paraId="7E65DFD4" w14:textId="001FD8B5" w:rsidR="0099649B" w:rsidRPr="0099649B" w:rsidRDefault="0099649B" w:rsidP="00996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  <w:t xml:space="preserve">Bullet point 3 </w:t>
                      </w:r>
                    </w:p>
                    <w:p w14:paraId="3A09FE03" w14:textId="241BB656" w:rsidR="000C2C86" w:rsidRDefault="000C2C86">
                      <w:pPr>
                        <w:rPr>
                          <w:rFonts w:ascii="Trebuchet MS" w:hAnsi="Trebuchet MS"/>
                          <w:color w:val="C00000"/>
                          <w:sz w:val="20"/>
                          <w:szCs w:val="20"/>
                        </w:rPr>
                      </w:pPr>
                    </w:p>
                    <w:p w14:paraId="232BED6D" w14:textId="77777777" w:rsidR="0099649B" w:rsidRDefault="0099649B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99649B">
                        <w:rPr>
                          <w:rFonts w:ascii="Trebuchet MS" w:hAnsi="Trebuchet MS"/>
                          <w:sz w:val="20"/>
                          <w:szCs w:val="20"/>
                        </w:rPr>
                        <w:t>More text can go here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…</w:t>
                      </w:r>
                    </w:p>
                    <w:p w14:paraId="271F4E42" w14:textId="77777777" w:rsidR="0099649B" w:rsidRDefault="0099649B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14:paraId="562EBB9C" w14:textId="6740418B" w:rsidR="0099649B" w:rsidRPr="0099649B" w:rsidRDefault="0099649B">
                      <w:pPr>
                        <w:rPr>
                          <w:rFonts w:ascii="Poppins-Light" w:hAnsi="Poppins-Light"/>
                          <w:sz w:val="20"/>
                          <w:szCs w:val="20"/>
                        </w:rPr>
                      </w:pPr>
                      <w:r w:rsidRPr="0099649B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629A6C" w14:textId="77777777" w:rsidR="000C2C86" w:rsidRDefault="000C2C86">
                      <w:pPr>
                        <w:rPr>
                          <w:rFonts w:ascii="Poppins-Light" w:hAnsi="Poppins-Light"/>
                          <w:sz w:val="20"/>
                          <w:szCs w:val="20"/>
                        </w:rPr>
                      </w:pPr>
                    </w:p>
                    <w:p w14:paraId="6D031E23" w14:textId="126EBD40" w:rsidR="0099649B" w:rsidRPr="0099649B" w:rsidRDefault="0099649B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99649B">
                        <w:rPr>
                          <w:rFonts w:ascii="Trebuchet MS" w:hAnsi="Trebuchet MS"/>
                          <w:sz w:val="20"/>
                          <w:szCs w:val="20"/>
                        </w:rPr>
                        <w:t>Lines can be used to break up different sections of the text like this…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</w:r>
                    </w:p>
                    <w:p w14:paraId="090EB577" w14:textId="77777777" w:rsidR="0099649B" w:rsidRDefault="0099649B">
                      <w:pPr>
                        <w:rPr>
                          <w:rFonts w:ascii="Poppins-Light" w:hAnsi="Poppins-Light"/>
                          <w:sz w:val="20"/>
                          <w:szCs w:val="20"/>
                        </w:rPr>
                      </w:pPr>
                    </w:p>
                    <w:p w14:paraId="14545014" w14:textId="77777777" w:rsidR="0099649B" w:rsidRDefault="0099649B">
                      <w:pPr>
                        <w:rPr>
                          <w:rFonts w:ascii="Poppins-Light" w:hAnsi="Poppins-Light"/>
                          <w:sz w:val="20"/>
                          <w:szCs w:val="20"/>
                        </w:rPr>
                      </w:pPr>
                    </w:p>
                    <w:p w14:paraId="01FE2660" w14:textId="77777777" w:rsidR="0099649B" w:rsidRDefault="0099649B">
                      <w:pPr>
                        <w:rPr>
                          <w:rFonts w:ascii="Poppins-Light" w:hAnsi="Poppins-Light"/>
                          <w:sz w:val="20"/>
                          <w:szCs w:val="20"/>
                        </w:rPr>
                      </w:pPr>
                    </w:p>
                    <w:p w14:paraId="0E12EEB2" w14:textId="0B053745" w:rsidR="0099649B" w:rsidRPr="000C2C86" w:rsidRDefault="0099649B">
                      <w:pPr>
                        <w:rPr>
                          <w:rFonts w:ascii="Poppins-Light" w:hAnsi="Poppins-Light"/>
                          <w:sz w:val="20"/>
                          <w:szCs w:val="20"/>
                        </w:rPr>
                      </w:pPr>
                      <w:r>
                        <w:rPr>
                          <w:rFonts w:ascii="Poppins-Light" w:hAnsi="Poppins-Light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37D6E17" wp14:editId="063A70C7">
                            <wp:extent cx="3486150" cy="95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C86"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747D13BD" wp14:editId="7D6B1CD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5372100" cy="7619365"/>
            <wp:effectExtent l="0" t="0" r="12700" b="635"/>
            <wp:wrapSquare wrapText="bothSides"/>
            <wp:docPr id="6" name="Picture 6" descr="Macintosh HD:Users:kateharding:Desktop:salvation army :leaflet:SA;leaflet_A5_4pp editable_jpe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eharding:Desktop:salvation army :leaflet:SA;leaflet_A5_4pp editable_jpeg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E58" w:rsidSect="000C2C86">
      <w:pgSz w:w="8380" w:h="1190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oppins-Light">
    <w:altName w:val="Times New Roman"/>
    <w:charset w:val="58"/>
    <w:family w:val="auto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F6AA5"/>
    <w:multiLevelType w:val="hybridMultilevel"/>
    <w:tmpl w:val="04021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8B1C52"/>
    <w:multiLevelType w:val="hybridMultilevel"/>
    <w:tmpl w:val="36A25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F8F"/>
    <w:rsid w:val="000C2C86"/>
    <w:rsid w:val="006428AB"/>
    <w:rsid w:val="0099649B"/>
    <w:rsid w:val="00A77F8F"/>
    <w:rsid w:val="00B368B6"/>
    <w:rsid w:val="00C7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8025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F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F8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F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F8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4156BE40</Template>
  <TotalTime>10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The Salvation Army</cp:lastModifiedBy>
  <cp:revision>3</cp:revision>
  <dcterms:created xsi:type="dcterms:W3CDTF">2019-02-15T10:35:00Z</dcterms:created>
  <dcterms:modified xsi:type="dcterms:W3CDTF">2019-02-22T10:35:00Z</dcterms:modified>
</cp:coreProperties>
</file>